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D135B" w:rsidRPr="00FA28A7" w14:paraId="017EDE99" w14:textId="77777777" w:rsidTr="009F06F2">
        <w:tc>
          <w:tcPr>
            <w:tcW w:w="2263" w:type="dxa"/>
          </w:tcPr>
          <w:p w14:paraId="726B27CD" w14:textId="79CCB7D2" w:rsidR="008D135B" w:rsidRPr="008D135B" w:rsidRDefault="008D135B" w:rsidP="009F06F2">
            <w:pPr>
              <w:pStyle w:val="Para1DeepBold"/>
            </w:pPr>
            <w:r w:rsidRPr="008D135B">
              <w:t>Employee Name</w:t>
            </w:r>
          </w:p>
        </w:tc>
        <w:tc>
          <w:tcPr>
            <w:tcW w:w="6753" w:type="dxa"/>
          </w:tcPr>
          <w:p w14:paraId="13E2DE82" w14:textId="77777777" w:rsidR="008D135B" w:rsidRPr="00FA28A7" w:rsidRDefault="008D135B" w:rsidP="009F06F2">
            <w:pPr>
              <w:pStyle w:val="Para1Deep"/>
            </w:pPr>
          </w:p>
        </w:tc>
      </w:tr>
      <w:tr w:rsidR="008D135B" w:rsidRPr="00FA28A7" w14:paraId="1DA0FA51" w14:textId="77777777" w:rsidTr="009F06F2">
        <w:tc>
          <w:tcPr>
            <w:tcW w:w="2263" w:type="dxa"/>
          </w:tcPr>
          <w:p w14:paraId="380D0BC5" w14:textId="0BC3CD4D" w:rsidR="008D135B" w:rsidRPr="008D135B" w:rsidRDefault="008D135B" w:rsidP="009F06F2">
            <w:pPr>
              <w:pStyle w:val="Para1DeepBold"/>
            </w:pPr>
            <w:r w:rsidRPr="008D135B">
              <w:t>Job Title</w:t>
            </w:r>
          </w:p>
        </w:tc>
        <w:tc>
          <w:tcPr>
            <w:tcW w:w="6753" w:type="dxa"/>
          </w:tcPr>
          <w:p w14:paraId="6789697E" w14:textId="77777777" w:rsidR="008D135B" w:rsidRPr="00FA28A7" w:rsidRDefault="008D135B" w:rsidP="009F06F2">
            <w:pPr>
              <w:pStyle w:val="Para1Deep"/>
            </w:pPr>
          </w:p>
        </w:tc>
      </w:tr>
      <w:tr w:rsidR="008D135B" w:rsidRPr="00FA28A7" w14:paraId="06AB6971" w14:textId="77777777" w:rsidTr="009F06F2">
        <w:tc>
          <w:tcPr>
            <w:tcW w:w="2263" w:type="dxa"/>
          </w:tcPr>
          <w:p w14:paraId="4573B1A4" w14:textId="2B1CD053" w:rsidR="008D135B" w:rsidRPr="008D135B" w:rsidRDefault="008D135B" w:rsidP="009F06F2">
            <w:pPr>
              <w:pStyle w:val="Para1DeepBold"/>
            </w:pPr>
            <w:r w:rsidRPr="008D135B">
              <w:t>Manager Name</w:t>
            </w:r>
          </w:p>
        </w:tc>
        <w:tc>
          <w:tcPr>
            <w:tcW w:w="6753" w:type="dxa"/>
          </w:tcPr>
          <w:p w14:paraId="0272BC38" w14:textId="77777777" w:rsidR="008D135B" w:rsidRPr="00FA28A7" w:rsidRDefault="008D135B" w:rsidP="009F06F2">
            <w:pPr>
              <w:pStyle w:val="Para1Deep"/>
            </w:pPr>
          </w:p>
        </w:tc>
      </w:tr>
      <w:tr w:rsidR="008D135B" w:rsidRPr="00FA28A7" w14:paraId="3C735F02" w14:textId="77777777" w:rsidTr="009F06F2">
        <w:tc>
          <w:tcPr>
            <w:tcW w:w="2263" w:type="dxa"/>
          </w:tcPr>
          <w:p w14:paraId="7D67138C" w14:textId="57775290" w:rsidR="008D135B" w:rsidRPr="008D135B" w:rsidRDefault="008D135B" w:rsidP="009F06F2">
            <w:pPr>
              <w:pStyle w:val="Para1DeepBold"/>
            </w:pPr>
            <w:r w:rsidRPr="008D135B">
              <w:t>Date</w:t>
            </w:r>
          </w:p>
        </w:tc>
        <w:tc>
          <w:tcPr>
            <w:tcW w:w="6753" w:type="dxa"/>
          </w:tcPr>
          <w:p w14:paraId="7665DA44" w14:textId="77777777" w:rsidR="008D135B" w:rsidRPr="00FA28A7" w:rsidRDefault="008D135B" w:rsidP="009F06F2">
            <w:pPr>
              <w:pStyle w:val="Para1Deep"/>
            </w:pPr>
          </w:p>
        </w:tc>
      </w:tr>
    </w:tbl>
    <w:p w14:paraId="3110B6C1" w14:textId="77777777" w:rsidR="008D135B" w:rsidRPr="00FA28A7" w:rsidRDefault="008D135B" w:rsidP="009F06F2">
      <w:pPr>
        <w:pStyle w:val="Para1"/>
      </w:pPr>
    </w:p>
    <w:p w14:paraId="693FDA96" w14:textId="77777777" w:rsidR="008D135B" w:rsidRPr="00FA28A7" w:rsidRDefault="008D135B" w:rsidP="009F06F2">
      <w:pPr>
        <w:pStyle w:val="Para1"/>
      </w:pPr>
      <w:r w:rsidRPr="00FA28A7">
        <w:t>PART – A – TO BE COMPLETED BY EMPLOYEE BEFORE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8D135B" w:rsidRPr="00FA28A7" w14:paraId="045C2606" w14:textId="77777777" w:rsidTr="00F66C92">
        <w:tc>
          <w:tcPr>
            <w:tcW w:w="4106" w:type="dxa"/>
          </w:tcPr>
          <w:p w14:paraId="51B1897A" w14:textId="77777777" w:rsidR="008D135B" w:rsidRPr="00FA28A7" w:rsidRDefault="008D135B" w:rsidP="009F06F2">
            <w:pPr>
              <w:pStyle w:val="Para1DeepBold"/>
            </w:pPr>
            <w:r w:rsidRPr="00FA28A7">
              <w:t>Employee Comments</w:t>
            </w:r>
          </w:p>
        </w:tc>
        <w:tc>
          <w:tcPr>
            <w:tcW w:w="4910" w:type="dxa"/>
          </w:tcPr>
          <w:p w14:paraId="22F3F71F" w14:textId="77777777" w:rsidR="008D135B" w:rsidRPr="00FA28A7" w:rsidRDefault="008D135B" w:rsidP="009F06F2">
            <w:pPr>
              <w:pStyle w:val="Para1DeepBold"/>
            </w:pPr>
            <w:r w:rsidRPr="00FA28A7">
              <w:t>Manager Comments</w:t>
            </w:r>
          </w:p>
        </w:tc>
      </w:tr>
      <w:tr w:rsidR="008D135B" w:rsidRPr="00FA28A7" w14:paraId="54DD8CD4" w14:textId="77777777" w:rsidTr="00F66C92">
        <w:tc>
          <w:tcPr>
            <w:tcW w:w="4106" w:type="dxa"/>
          </w:tcPr>
          <w:p w14:paraId="5E2B6BC6" w14:textId="77777777" w:rsidR="008D135B" w:rsidRPr="00091BC0" w:rsidRDefault="008D135B" w:rsidP="009F06F2">
            <w:pPr>
              <w:pStyle w:val="Para1"/>
            </w:pPr>
            <w:r w:rsidRPr="24391EB8">
              <w:t xml:space="preserve">Progress from last meeting/issues resolved/issues still outstanding </w:t>
            </w:r>
          </w:p>
          <w:p w14:paraId="42D28297" w14:textId="77777777" w:rsidR="008D135B" w:rsidRPr="00FA28A7" w:rsidRDefault="008D135B" w:rsidP="009F06F2">
            <w:pPr>
              <w:pStyle w:val="Para1"/>
            </w:pPr>
          </w:p>
          <w:p w14:paraId="20E8B7C5" w14:textId="77777777" w:rsidR="008D135B" w:rsidRPr="00FA28A7" w:rsidRDefault="008D135B" w:rsidP="009F06F2">
            <w:pPr>
              <w:pStyle w:val="Para1"/>
            </w:pPr>
          </w:p>
          <w:p w14:paraId="1ADEBD09" w14:textId="77777777" w:rsidR="008D135B" w:rsidRPr="00FA28A7" w:rsidRDefault="008D135B" w:rsidP="009F06F2">
            <w:pPr>
              <w:pStyle w:val="Para1"/>
            </w:pPr>
          </w:p>
          <w:p w14:paraId="15D2AB65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4E05F039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3817B812" w14:textId="77777777" w:rsidTr="00F66C92">
        <w:tc>
          <w:tcPr>
            <w:tcW w:w="4106" w:type="dxa"/>
          </w:tcPr>
          <w:p w14:paraId="52707DDA" w14:textId="77777777" w:rsidR="008D135B" w:rsidRPr="00091BC0" w:rsidRDefault="008D135B" w:rsidP="009F06F2">
            <w:pPr>
              <w:pStyle w:val="Para1"/>
            </w:pPr>
            <w:r w:rsidRPr="00091BC0">
              <w:t>Tasks I have been working on</w:t>
            </w:r>
          </w:p>
          <w:p w14:paraId="4098F00F" w14:textId="77777777" w:rsidR="008D135B" w:rsidRPr="00FA28A7" w:rsidRDefault="008D135B" w:rsidP="009F06F2">
            <w:pPr>
              <w:pStyle w:val="Para1"/>
            </w:pPr>
          </w:p>
          <w:p w14:paraId="463E3D73" w14:textId="77777777" w:rsidR="008D135B" w:rsidRPr="00FA28A7" w:rsidRDefault="008D135B" w:rsidP="009F06F2">
            <w:pPr>
              <w:pStyle w:val="Para1"/>
            </w:pPr>
          </w:p>
          <w:p w14:paraId="5CC841FD" w14:textId="77777777" w:rsidR="008D135B" w:rsidRPr="00FA28A7" w:rsidRDefault="008D135B" w:rsidP="009F06F2">
            <w:pPr>
              <w:pStyle w:val="Para1"/>
            </w:pPr>
          </w:p>
          <w:p w14:paraId="09985F41" w14:textId="77777777" w:rsidR="008D135B" w:rsidRPr="00FA28A7" w:rsidRDefault="008D135B" w:rsidP="009F06F2">
            <w:pPr>
              <w:pStyle w:val="Para1"/>
            </w:pPr>
          </w:p>
          <w:p w14:paraId="2FA5FDD0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0E06DB4C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21BB5968" w14:textId="77777777" w:rsidTr="00F66C92">
        <w:tc>
          <w:tcPr>
            <w:tcW w:w="4106" w:type="dxa"/>
          </w:tcPr>
          <w:p w14:paraId="00FD4CA1" w14:textId="77777777" w:rsidR="008D135B" w:rsidRPr="00091BC0" w:rsidRDefault="008D135B" w:rsidP="009F06F2">
            <w:pPr>
              <w:pStyle w:val="Para1"/>
            </w:pPr>
            <w:r w:rsidRPr="24391EB8">
              <w:t>Ongoing/outstanding tasks</w:t>
            </w:r>
          </w:p>
          <w:p w14:paraId="107177E9" w14:textId="77777777" w:rsidR="008D135B" w:rsidRPr="00FA28A7" w:rsidRDefault="008D135B" w:rsidP="009F06F2">
            <w:pPr>
              <w:pStyle w:val="Para1"/>
            </w:pPr>
          </w:p>
          <w:p w14:paraId="6C11DAB1" w14:textId="77777777" w:rsidR="008D135B" w:rsidRPr="00FA28A7" w:rsidRDefault="008D135B" w:rsidP="009F06F2">
            <w:pPr>
              <w:pStyle w:val="Para1"/>
            </w:pPr>
          </w:p>
          <w:p w14:paraId="03FFB4B9" w14:textId="77777777" w:rsidR="008D135B" w:rsidRPr="00FA28A7" w:rsidRDefault="008D135B" w:rsidP="009F06F2">
            <w:pPr>
              <w:pStyle w:val="Para1"/>
            </w:pPr>
          </w:p>
          <w:p w14:paraId="03C4D52F" w14:textId="77777777" w:rsidR="008D135B" w:rsidRPr="00FA28A7" w:rsidRDefault="008D135B" w:rsidP="009F06F2">
            <w:pPr>
              <w:pStyle w:val="Para1"/>
            </w:pPr>
          </w:p>
          <w:p w14:paraId="3133137D" w14:textId="77777777" w:rsidR="008D135B" w:rsidRPr="00FA28A7" w:rsidRDefault="008D135B" w:rsidP="009F06F2">
            <w:pPr>
              <w:pStyle w:val="Para1"/>
            </w:pPr>
          </w:p>
          <w:p w14:paraId="262DD330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470B90B5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1BF7EC27" w14:textId="77777777" w:rsidTr="00F66C92">
        <w:tc>
          <w:tcPr>
            <w:tcW w:w="4106" w:type="dxa"/>
          </w:tcPr>
          <w:p w14:paraId="2B61A29B" w14:textId="77777777" w:rsidR="008D135B" w:rsidRPr="00091BC0" w:rsidRDefault="008D135B" w:rsidP="009F06F2">
            <w:pPr>
              <w:pStyle w:val="Para1"/>
            </w:pPr>
            <w:r w:rsidRPr="24391EB8">
              <w:t>How I’m feeling!</w:t>
            </w:r>
          </w:p>
          <w:p w14:paraId="5BA7D425" w14:textId="77777777" w:rsidR="008D135B" w:rsidRPr="00FA28A7" w:rsidRDefault="008D135B" w:rsidP="009F06F2">
            <w:pPr>
              <w:pStyle w:val="Para1"/>
            </w:pPr>
          </w:p>
          <w:p w14:paraId="5082865A" w14:textId="77777777" w:rsidR="008D135B" w:rsidRPr="00FA28A7" w:rsidRDefault="008D135B" w:rsidP="009F06F2">
            <w:pPr>
              <w:pStyle w:val="Para1"/>
            </w:pPr>
          </w:p>
          <w:p w14:paraId="70FB18AD" w14:textId="77777777" w:rsidR="008D135B" w:rsidRPr="00FA28A7" w:rsidRDefault="008D135B" w:rsidP="009F06F2">
            <w:pPr>
              <w:pStyle w:val="Para1"/>
            </w:pPr>
          </w:p>
          <w:p w14:paraId="6BEEA5A6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3D55B46F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27F42510" w14:textId="77777777" w:rsidTr="00F66C92">
        <w:tc>
          <w:tcPr>
            <w:tcW w:w="4106" w:type="dxa"/>
          </w:tcPr>
          <w:p w14:paraId="112B683E" w14:textId="77777777" w:rsidR="008D135B" w:rsidRPr="00091BC0" w:rsidRDefault="008D135B" w:rsidP="009F06F2">
            <w:pPr>
              <w:pStyle w:val="Para1"/>
            </w:pPr>
            <w:r w:rsidRPr="24391EB8">
              <w:lastRenderedPageBreak/>
              <w:t>Time off</w:t>
            </w:r>
          </w:p>
          <w:p w14:paraId="494ABE5B" w14:textId="77777777" w:rsidR="008D135B" w:rsidRDefault="008D135B" w:rsidP="009F06F2">
            <w:pPr>
              <w:pStyle w:val="Para1"/>
              <w:rPr>
                <w:rFonts w:cs="Arial"/>
              </w:rPr>
            </w:pPr>
          </w:p>
          <w:p w14:paraId="53758CDD" w14:textId="77777777" w:rsidR="008D135B" w:rsidRPr="00FA28A7" w:rsidRDefault="008D135B" w:rsidP="009F06F2">
            <w:pPr>
              <w:pStyle w:val="Para1"/>
            </w:pPr>
          </w:p>
          <w:p w14:paraId="5FA9D206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10EB24EC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23538AFE" w14:textId="77777777" w:rsidTr="00F66C92">
        <w:tc>
          <w:tcPr>
            <w:tcW w:w="4106" w:type="dxa"/>
          </w:tcPr>
          <w:p w14:paraId="5C3E9A8C" w14:textId="77777777" w:rsidR="008D135B" w:rsidRPr="00091BC0" w:rsidRDefault="008D135B" w:rsidP="009F06F2">
            <w:pPr>
              <w:pStyle w:val="Para1"/>
            </w:pPr>
            <w:r w:rsidRPr="00091BC0">
              <w:t>Training requirements</w:t>
            </w:r>
          </w:p>
          <w:p w14:paraId="68BBCE7D" w14:textId="77777777" w:rsidR="008D135B" w:rsidRPr="00091BC0" w:rsidRDefault="008D135B" w:rsidP="009F06F2">
            <w:pPr>
              <w:pStyle w:val="Para1"/>
            </w:pPr>
            <w:r w:rsidRPr="00091BC0">
              <w:t>Anything else?</w:t>
            </w:r>
          </w:p>
          <w:p w14:paraId="07ED8541" w14:textId="77777777" w:rsidR="008D135B" w:rsidRPr="00FA28A7" w:rsidRDefault="008D135B" w:rsidP="009F06F2">
            <w:pPr>
              <w:pStyle w:val="Para1"/>
              <w:rPr>
                <w:b/>
              </w:rPr>
            </w:pPr>
          </w:p>
          <w:p w14:paraId="3E1DBB0C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159D8A30" w14:textId="77777777" w:rsidR="008D135B" w:rsidRDefault="008D135B" w:rsidP="009F06F2">
            <w:pPr>
              <w:pStyle w:val="Para1"/>
            </w:pPr>
          </w:p>
          <w:p w14:paraId="57CB0A35" w14:textId="77777777" w:rsidR="008D135B" w:rsidRPr="00FA28A7" w:rsidRDefault="008D135B" w:rsidP="009F06F2">
            <w:pPr>
              <w:pStyle w:val="Para1"/>
            </w:pPr>
          </w:p>
        </w:tc>
      </w:tr>
    </w:tbl>
    <w:p w14:paraId="5707EFCA" w14:textId="77777777" w:rsidR="008D135B" w:rsidRPr="00FA28A7" w:rsidRDefault="008D135B" w:rsidP="009F06F2">
      <w:pPr>
        <w:pStyle w:val="Para1"/>
      </w:pPr>
    </w:p>
    <w:p w14:paraId="6686F717" w14:textId="77777777" w:rsidR="008D135B" w:rsidRPr="00FA28A7" w:rsidRDefault="008D135B" w:rsidP="009F06F2">
      <w:pPr>
        <w:pStyle w:val="Para1"/>
      </w:pPr>
      <w:r w:rsidRPr="00FA28A7">
        <w:t>PART B – TO BE COMPLETED BY MANAGER BEFORE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8D135B" w:rsidRPr="00FA28A7" w14:paraId="6B67DBE4" w14:textId="77777777" w:rsidTr="00F66C92">
        <w:tc>
          <w:tcPr>
            <w:tcW w:w="4106" w:type="dxa"/>
          </w:tcPr>
          <w:p w14:paraId="62C21DF9" w14:textId="77777777" w:rsidR="008D135B" w:rsidRPr="00FA28A7" w:rsidRDefault="008D135B" w:rsidP="009F06F2">
            <w:pPr>
              <w:pStyle w:val="Para1DeepBold"/>
            </w:pPr>
            <w:r w:rsidRPr="00FA28A7">
              <w:t>Manager Comments</w:t>
            </w:r>
          </w:p>
        </w:tc>
        <w:tc>
          <w:tcPr>
            <w:tcW w:w="4910" w:type="dxa"/>
          </w:tcPr>
          <w:p w14:paraId="4C04B385" w14:textId="77777777" w:rsidR="008D135B" w:rsidRPr="00FA28A7" w:rsidRDefault="008D135B" w:rsidP="009F06F2">
            <w:pPr>
              <w:pStyle w:val="Para1DeepBold"/>
            </w:pPr>
            <w:r w:rsidRPr="00FA28A7">
              <w:t>Employee Comments</w:t>
            </w:r>
          </w:p>
        </w:tc>
      </w:tr>
      <w:tr w:rsidR="008D135B" w:rsidRPr="00FA28A7" w14:paraId="3CD65D69" w14:textId="77777777" w:rsidTr="00F66C92">
        <w:tc>
          <w:tcPr>
            <w:tcW w:w="4106" w:type="dxa"/>
          </w:tcPr>
          <w:p w14:paraId="0A6BAD39" w14:textId="77777777" w:rsidR="008D135B" w:rsidRPr="00091BC0" w:rsidRDefault="008D135B" w:rsidP="009F06F2">
            <w:pPr>
              <w:pStyle w:val="Para1"/>
            </w:pPr>
            <w:r w:rsidRPr="00091BC0">
              <w:t xml:space="preserve">General appraisal/comments on progress </w:t>
            </w:r>
          </w:p>
          <w:p w14:paraId="5FE10CB1" w14:textId="77777777" w:rsidR="008D135B" w:rsidRPr="00FA28A7" w:rsidRDefault="008D135B" w:rsidP="009F06F2">
            <w:pPr>
              <w:pStyle w:val="Para1"/>
            </w:pPr>
          </w:p>
          <w:p w14:paraId="57B0C9DA" w14:textId="77777777" w:rsidR="008D135B" w:rsidRPr="00FA28A7" w:rsidRDefault="008D135B" w:rsidP="009F06F2">
            <w:pPr>
              <w:pStyle w:val="Para1"/>
            </w:pPr>
          </w:p>
          <w:p w14:paraId="343C8B16" w14:textId="25757E69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11B08B22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45CABD41" w14:textId="77777777" w:rsidTr="00F66C92">
        <w:tc>
          <w:tcPr>
            <w:tcW w:w="4106" w:type="dxa"/>
          </w:tcPr>
          <w:p w14:paraId="06CA589E" w14:textId="77777777" w:rsidR="008D135B" w:rsidRPr="00091BC0" w:rsidRDefault="008D135B" w:rsidP="009F06F2">
            <w:pPr>
              <w:pStyle w:val="Para1"/>
            </w:pPr>
            <w:r w:rsidRPr="00091BC0">
              <w:t>Future tasks/goals</w:t>
            </w:r>
          </w:p>
          <w:p w14:paraId="1BB66637" w14:textId="77777777" w:rsidR="008D135B" w:rsidRPr="00FA28A7" w:rsidRDefault="008D135B" w:rsidP="009F06F2">
            <w:pPr>
              <w:pStyle w:val="Para1"/>
            </w:pPr>
          </w:p>
          <w:p w14:paraId="3F7C0407" w14:textId="77777777" w:rsidR="008D135B" w:rsidRPr="00FA28A7" w:rsidRDefault="008D135B" w:rsidP="009F06F2">
            <w:pPr>
              <w:pStyle w:val="Para1"/>
            </w:pPr>
          </w:p>
          <w:p w14:paraId="13B3554A" w14:textId="77777777" w:rsidR="008D135B" w:rsidRPr="00FA28A7" w:rsidRDefault="008D135B" w:rsidP="009F06F2">
            <w:pPr>
              <w:pStyle w:val="Para1"/>
            </w:pPr>
          </w:p>
        </w:tc>
        <w:tc>
          <w:tcPr>
            <w:tcW w:w="4910" w:type="dxa"/>
          </w:tcPr>
          <w:p w14:paraId="61DBBC11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777E41CD" w14:textId="77777777" w:rsidTr="00F66C92">
        <w:tc>
          <w:tcPr>
            <w:tcW w:w="4106" w:type="dxa"/>
          </w:tcPr>
          <w:p w14:paraId="0DCB41BB" w14:textId="77777777" w:rsidR="008D135B" w:rsidRPr="00091BC0" w:rsidRDefault="008D135B" w:rsidP="009F06F2">
            <w:pPr>
              <w:pStyle w:val="Para1"/>
            </w:pPr>
            <w:r w:rsidRPr="00091BC0">
              <w:t>Any other comments</w:t>
            </w:r>
          </w:p>
          <w:p w14:paraId="49A5519D" w14:textId="77777777" w:rsidR="008D135B" w:rsidRPr="00FA28A7" w:rsidRDefault="008D135B" w:rsidP="009F06F2">
            <w:pPr>
              <w:pStyle w:val="Para1"/>
              <w:rPr>
                <w:b/>
              </w:rPr>
            </w:pPr>
          </w:p>
          <w:p w14:paraId="6638D417" w14:textId="77777777" w:rsidR="008D135B" w:rsidRPr="00FA28A7" w:rsidRDefault="008D135B" w:rsidP="009F06F2">
            <w:pPr>
              <w:pStyle w:val="Para1"/>
              <w:rPr>
                <w:b/>
              </w:rPr>
            </w:pPr>
          </w:p>
          <w:p w14:paraId="2D2D7150" w14:textId="77777777" w:rsidR="008D135B" w:rsidRPr="00FA28A7" w:rsidRDefault="008D135B" w:rsidP="009F06F2">
            <w:pPr>
              <w:pStyle w:val="Para1"/>
              <w:rPr>
                <w:b/>
              </w:rPr>
            </w:pPr>
          </w:p>
        </w:tc>
        <w:tc>
          <w:tcPr>
            <w:tcW w:w="4910" w:type="dxa"/>
          </w:tcPr>
          <w:p w14:paraId="4360E6AD" w14:textId="77777777" w:rsidR="008D135B" w:rsidRPr="00FA28A7" w:rsidRDefault="008D135B" w:rsidP="009F06F2">
            <w:pPr>
              <w:pStyle w:val="Para1"/>
            </w:pPr>
          </w:p>
        </w:tc>
      </w:tr>
      <w:tr w:rsidR="008D135B" w:rsidRPr="00FA28A7" w14:paraId="45161FAA" w14:textId="77777777" w:rsidTr="00F66C92">
        <w:tc>
          <w:tcPr>
            <w:tcW w:w="4106" w:type="dxa"/>
          </w:tcPr>
          <w:p w14:paraId="2BC52FAF" w14:textId="2C7EB9B9" w:rsidR="008D135B" w:rsidRPr="00FA28A7" w:rsidRDefault="008D135B" w:rsidP="009F06F2">
            <w:pPr>
              <w:pStyle w:val="Para1"/>
              <w:rPr>
                <w:b/>
              </w:rPr>
            </w:pPr>
            <w:r w:rsidRPr="00091BC0">
              <w:t>Date of next meeting</w:t>
            </w:r>
          </w:p>
        </w:tc>
        <w:tc>
          <w:tcPr>
            <w:tcW w:w="4910" w:type="dxa"/>
          </w:tcPr>
          <w:p w14:paraId="46C31554" w14:textId="77777777" w:rsidR="008D135B" w:rsidRPr="00FA28A7" w:rsidRDefault="008D135B" w:rsidP="009F06F2">
            <w:pPr>
              <w:pStyle w:val="Para1"/>
            </w:pPr>
          </w:p>
        </w:tc>
      </w:tr>
    </w:tbl>
    <w:p w14:paraId="7CC9A907" w14:textId="77777777" w:rsidR="008D135B" w:rsidRPr="00FA28A7" w:rsidRDefault="008D135B" w:rsidP="008D135B">
      <w:pPr>
        <w:rPr>
          <w:rFonts w:ascii="Verdana" w:hAnsi="Verdana"/>
        </w:rPr>
      </w:pPr>
    </w:p>
    <w:p w14:paraId="5F665D70" w14:textId="77777777" w:rsidR="008D135B" w:rsidRPr="00091BC0" w:rsidRDefault="008D135B" w:rsidP="009F06F2">
      <w:pPr>
        <w:pStyle w:val="Para1"/>
      </w:pPr>
      <w:r w:rsidRPr="24391EB8">
        <w:t xml:space="preserve">Contents of meeting agreed: </w:t>
      </w:r>
    </w:p>
    <w:p w14:paraId="751B811A" w14:textId="77777777" w:rsidR="008D135B" w:rsidRDefault="008D135B" w:rsidP="009F06F2">
      <w:pPr>
        <w:pStyle w:val="Para1"/>
        <w:rPr>
          <w:rFonts w:cs="Arial"/>
        </w:rPr>
      </w:pPr>
    </w:p>
    <w:p w14:paraId="0F9AD53B" w14:textId="78FD3EBA" w:rsidR="009F06F2" w:rsidRDefault="008D135B" w:rsidP="009F06F2">
      <w:pPr>
        <w:pStyle w:val="Para1"/>
      </w:pPr>
      <w:r w:rsidRPr="00091BC0">
        <w:t>Employee___________________________</w:t>
      </w:r>
      <w:r w:rsidR="009F06F2">
        <w:t xml:space="preserve">  </w:t>
      </w:r>
      <w:r w:rsidR="009F06F2" w:rsidRPr="009F06F2">
        <w:t xml:space="preserve"> Date</w:t>
      </w:r>
      <w:r w:rsidR="009F06F2" w:rsidRPr="00091BC0">
        <w:t>__________________</w:t>
      </w:r>
    </w:p>
    <w:p w14:paraId="72AEC587" w14:textId="77777777" w:rsidR="008D135B" w:rsidRPr="00091BC0" w:rsidRDefault="008D135B" w:rsidP="009F06F2">
      <w:pPr>
        <w:pStyle w:val="Para1"/>
      </w:pPr>
    </w:p>
    <w:p w14:paraId="6F65DECF" w14:textId="35EF58D3" w:rsidR="009F06F2" w:rsidRDefault="008D135B" w:rsidP="009F06F2">
      <w:pPr>
        <w:pStyle w:val="Para1"/>
      </w:pPr>
      <w:r w:rsidRPr="00091BC0">
        <w:t>Manager____________________________</w:t>
      </w:r>
      <w:r w:rsidR="009F06F2">
        <w:t xml:space="preserve">  </w:t>
      </w:r>
      <w:r w:rsidR="009F06F2" w:rsidRPr="009F06F2">
        <w:t xml:space="preserve"> Date</w:t>
      </w:r>
      <w:r w:rsidR="009F06F2" w:rsidRPr="00091BC0">
        <w:t>__________________</w:t>
      </w:r>
    </w:p>
    <w:p w14:paraId="3527E795" w14:textId="77777777" w:rsidR="008D135B" w:rsidRPr="00091BC0" w:rsidRDefault="008D135B" w:rsidP="009F06F2">
      <w:pPr>
        <w:pStyle w:val="Para1"/>
      </w:pPr>
    </w:p>
    <w:p w14:paraId="18EF6842" w14:textId="331765B7" w:rsidR="00B51587" w:rsidRDefault="008D135B" w:rsidP="009F06F2">
      <w:pPr>
        <w:pStyle w:val="Para1"/>
      </w:pPr>
      <w:r w:rsidRPr="00091BC0">
        <w:t xml:space="preserve">Employee and Manager to retain copy and send copy to </w:t>
      </w:r>
      <w:r w:rsidR="009F06F2">
        <w:t>Ops Manager for filing</w:t>
      </w:r>
      <w:r w:rsidRPr="00091BC0">
        <w:t>.</w:t>
      </w:r>
      <w:r w:rsidR="00B51587">
        <w:br w:type="page"/>
      </w:r>
    </w:p>
    <w:p w14:paraId="337F6646" w14:textId="77777777" w:rsidR="00B51587" w:rsidRPr="0091494D" w:rsidRDefault="00B51587" w:rsidP="0091494D">
      <w:pPr>
        <w:pStyle w:val="Heading1"/>
      </w:pPr>
      <w:r w:rsidRPr="0091494D">
        <w:lastRenderedPageBreak/>
        <w:t>History</w:t>
      </w:r>
    </w:p>
    <w:p w14:paraId="39834B0B" w14:textId="77777777" w:rsidR="00B51587" w:rsidRPr="0091494D" w:rsidRDefault="00B51587" w:rsidP="0091494D">
      <w:pPr>
        <w:pStyle w:val="Heading2"/>
      </w:pPr>
      <w:r w:rsidRPr="0091494D">
        <w:t>Date</w:t>
      </w:r>
      <w:r w:rsidRPr="0091494D">
        <w:tab/>
        <w:t>Issue</w:t>
      </w:r>
      <w:r w:rsidRPr="0091494D">
        <w:tab/>
        <w:t>Reason for change</w:t>
      </w:r>
    </w:p>
    <w:p w14:paraId="3AB92F1D" w14:textId="77777777" w:rsidR="003A7B7E" w:rsidRPr="00E3499F" w:rsidRDefault="003A7B7E" w:rsidP="003A7B7E">
      <w:pPr>
        <w:pStyle w:val="History"/>
      </w:pPr>
      <w:r>
        <w:t>17</w:t>
      </w:r>
      <w:r w:rsidRPr="00E3499F">
        <w:t xml:space="preserve"> Jun 2026</w:t>
      </w:r>
      <w:r w:rsidRPr="00E3499F">
        <w:tab/>
        <w:t>1.0</w:t>
      </w:r>
      <w:r w:rsidRPr="00E3499F">
        <w:tab/>
        <w:t>Initial draft</w:t>
      </w:r>
      <w:r>
        <w:t xml:space="preserve"> based on template from Liverpool Diocese website</w:t>
      </w:r>
    </w:p>
    <w:p w14:paraId="7CE2C700" w14:textId="18A2BBBC" w:rsidR="00E916CC" w:rsidRPr="00E3499F" w:rsidRDefault="00E916CC" w:rsidP="003A7B7E">
      <w:pPr>
        <w:pStyle w:val="History"/>
      </w:pPr>
    </w:p>
    <w:sectPr w:rsidR="00E916CC" w:rsidRPr="00E3499F" w:rsidSect="00CF305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90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B264" w14:textId="77777777" w:rsidR="0043748D" w:rsidRDefault="0043748D" w:rsidP="00A1587C">
      <w:pPr>
        <w:spacing w:after="0" w:line="240" w:lineRule="auto"/>
      </w:pPr>
      <w:r>
        <w:separator/>
      </w:r>
    </w:p>
  </w:endnote>
  <w:endnote w:type="continuationSeparator" w:id="0">
    <w:p w14:paraId="0AF3769F" w14:textId="77777777" w:rsidR="0043748D" w:rsidRDefault="0043748D" w:rsidP="00A1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5A1C" w14:textId="77777777" w:rsidR="0009739D" w:rsidRDefault="0009739D">
    <w:pPr>
      <w:pStyle w:val="Footer"/>
    </w:pPr>
  </w:p>
  <w:p w14:paraId="1CEE47CB" w14:textId="1E128EC8" w:rsidR="00A1587C" w:rsidRDefault="00E916CC">
    <w:pPr>
      <w:pStyle w:val="Footer"/>
    </w:pPr>
    <w:r>
      <w:t>Issue 1.0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fldSimple w:instr=" NUMPAGES   \* MERGEFORMAT 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8133" w14:textId="77777777" w:rsidR="00EC1027" w:rsidRPr="00E916CC" w:rsidRDefault="00E916CC" w:rsidP="00E916CC">
    <w:pPr>
      <w:pStyle w:val="Footer"/>
    </w:pPr>
    <w:r>
      <w:t>Issue 1.0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055" w14:textId="77777777" w:rsidR="0043748D" w:rsidRDefault="0043748D" w:rsidP="00A1587C">
      <w:pPr>
        <w:spacing w:after="0" w:line="240" w:lineRule="auto"/>
      </w:pPr>
      <w:r>
        <w:separator/>
      </w:r>
    </w:p>
  </w:footnote>
  <w:footnote w:type="continuationSeparator" w:id="0">
    <w:p w14:paraId="162E393E" w14:textId="77777777" w:rsidR="0043748D" w:rsidRDefault="0043748D" w:rsidP="00A1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7E8FD" w14:textId="748C6D26" w:rsidR="00CF3051" w:rsidRPr="00B51587" w:rsidRDefault="00CF3051" w:rsidP="00CF3051">
    <w:pPr>
      <w:pStyle w:val="Title"/>
    </w:pPr>
    <w:r w:rsidRPr="00B51587">
      <w:drawing>
        <wp:anchor distT="0" distB="0" distL="114300" distR="114300" simplePos="0" relativeHeight="251673600" behindDoc="0" locked="0" layoutInCell="1" allowOverlap="1" wp14:anchorId="671D482E" wp14:editId="69670BDD">
          <wp:simplePos x="0" y="0"/>
          <wp:positionH relativeFrom="column">
            <wp:posOffset>8890</wp:posOffset>
          </wp:positionH>
          <wp:positionV relativeFrom="paragraph">
            <wp:posOffset>-367030</wp:posOffset>
          </wp:positionV>
          <wp:extent cx="930275" cy="10500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851432" name="Picture 11278514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275" cy="1050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135B">
      <w:t>Staff Appraisal Form</w:t>
    </w:r>
  </w:p>
  <w:p w14:paraId="3D522872" w14:textId="77777777" w:rsidR="00CF3051" w:rsidRPr="00B51587" w:rsidRDefault="00CF3051" w:rsidP="00CF3051">
    <w:pPr>
      <w:pStyle w:val="Subtitle"/>
    </w:pPr>
    <w:r w:rsidRPr="00B51587">
      <w:t>Huyton Deanery CIO</w:t>
    </w:r>
  </w:p>
  <w:p w14:paraId="13E6850B" w14:textId="77777777" w:rsidR="00A1587C" w:rsidRPr="00D93A31" w:rsidRDefault="00A1587C" w:rsidP="00EC1027">
    <w:pPr>
      <w:pStyle w:val="committename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19DA8" w14:textId="77777777" w:rsidR="00B51587" w:rsidRPr="00B51587" w:rsidRDefault="00A42E8A" w:rsidP="00B51587">
    <w:pPr>
      <w:pStyle w:val="Title"/>
    </w:pPr>
    <w:r w:rsidRPr="00B51587">
      <w:drawing>
        <wp:anchor distT="0" distB="0" distL="114300" distR="114300" simplePos="0" relativeHeight="251671552" behindDoc="0" locked="0" layoutInCell="1" allowOverlap="1" wp14:anchorId="313F007E" wp14:editId="5902A821">
          <wp:simplePos x="0" y="0"/>
          <wp:positionH relativeFrom="column">
            <wp:posOffset>8890</wp:posOffset>
          </wp:positionH>
          <wp:positionV relativeFrom="paragraph">
            <wp:posOffset>-367030</wp:posOffset>
          </wp:positionV>
          <wp:extent cx="930275" cy="1050053"/>
          <wp:effectExtent l="0" t="0" r="0" b="0"/>
          <wp:wrapNone/>
          <wp:docPr id="11278514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851432" name="Picture 11278514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275" cy="1050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1BA8" w:rsidRPr="00B51587">
      <w:t>Drug and Alcohol Policy</w:t>
    </w:r>
  </w:p>
  <w:p w14:paraId="21FA2F0B" w14:textId="77777777" w:rsidR="00EC1027" w:rsidRPr="00B51587" w:rsidRDefault="00B51587" w:rsidP="00B51587">
    <w:pPr>
      <w:pStyle w:val="Subtitle"/>
    </w:pPr>
    <w:r w:rsidRPr="00B51587">
      <w:t>Huyton Deanery CIO</w:t>
    </w:r>
  </w:p>
  <w:p w14:paraId="15EB79F6" w14:textId="77777777" w:rsidR="00EC1027" w:rsidRPr="00D93A31" w:rsidRDefault="00EC1027" w:rsidP="00EC10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5B"/>
    <w:rsid w:val="0000311E"/>
    <w:rsid w:val="000747ED"/>
    <w:rsid w:val="0009739D"/>
    <w:rsid w:val="000E5370"/>
    <w:rsid w:val="00132903"/>
    <w:rsid w:val="00147614"/>
    <w:rsid w:val="0028619F"/>
    <w:rsid w:val="002C22EC"/>
    <w:rsid w:val="002C2C93"/>
    <w:rsid w:val="002D6403"/>
    <w:rsid w:val="00323EC9"/>
    <w:rsid w:val="003459F1"/>
    <w:rsid w:val="003A7B7E"/>
    <w:rsid w:val="0043748D"/>
    <w:rsid w:val="004B3DC8"/>
    <w:rsid w:val="00521BA8"/>
    <w:rsid w:val="005419DB"/>
    <w:rsid w:val="00607ACE"/>
    <w:rsid w:val="00624AC1"/>
    <w:rsid w:val="007D0E29"/>
    <w:rsid w:val="008357FA"/>
    <w:rsid w:val="008430CD"/>
    <w:rsid w:val="008D135B"/>
    <w:rsid w:val="008D1F8A"/>
    <w:rsid w:val="00903EBF"/>
    <w:rsid w:val="0091494D"/>
    <w:rsid w:val="00974368"/>
    <w:rsid w:val="009977DC"/>
    <w:rsid w:val="009F06F2"/>
    <w:rsid w:val="00A1587C"/>
    <w:rsid w:val="00A42E8A"/>
    <w:rsid w:val="00B51587"/>
    <w:rsid w:val="00B55BC8"/>
    <w:rsid w:val="00BD419F"/>
    <w:rsid w:val="00BE4846"/>
    <w:rsid w:val="00BF6E61"/>
    <w:rsid w:val="00CF3051"/>
    <w:rsid w:val="00D93A31"/>
    <w:rsid w:val="00D962B0"/>
    <w:rsid w:val="00E2467B"/>
    <w:rsid w:val="00E3499F"/>
    <w:rsid w:val="00E47D62"/>
    <w:rsid w:val="00E916CC"/>
    <w:rsid w:val="00EC1027"/>
    <w:rsid w:val="00F47442"/>
    <w:rsid w:val="00FB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318F2"/>
  <w15:chartTrackingRefBased/>
  <w15:docId w15:val="{61265459-F500-44F2-BC07-86DE001A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BA8"/>
    <w:pPr>
      <w:spacing w:after="110" w:line="249" w:lineRule="auto"/>
      <w:ind w:left="10" w:right="2" w:hanging="10"/>
      <w:jc w:val="both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94D"/>
    <w:pPr>
      <w:keepNext/>
      <w:keepLines/>
      <w:spacing w:before="240" w:after="120" w:line="240" w:lineRule="auto"/>
      <w:ind w:left="11" w:right="0" w:hanging="11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94D"/>
    <w:pPr>
      <w:keepNext/>
      <w:keepLines/>
      <w:tabs>
        <w:tab w:val="left" w:pos="1560"/>
        <w:tab w:val="left" w:pos="2410"/>
      </w:tabs>
      <w:spacing w:before="40" w:after="120" w:line="240" w:lineRule="auto"/>
      <w:ind w:left="11" w:right="0" w:hanging="11"/>
      <w:outlineLvl w:val="1"/>
    </w:pPr>
    <w:rPr>
      <w:rFonts w:asciiTheme="minorHAnsi" w:eastAsiaTheme="majorEastAsia" w:hAnsiTheme="minorHAnsi" w:cstheme="minorHAns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87C"/>
  </w:style>
  <w:style w:type="paragraph" w:styleId="Footer">
    <w:name w:val="footer"/>
    <w:basedOn w:val="Normal"/>
    <w:link w:val="FooterChar"/>
    <w:uiPriority w:val="99"/>
    <w:unhideWhenUsed/>
    <w:rsid w:val="00A15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87C"/>
  </w:style>
  <w:style w:type="paragraph" w:customStyle="1" w:styleId="committename">
    <w:name w:val="committe name"/>
    <w:basedOn w:val="Normal"/>
    <w:rsid w:val="00D93A31"/>
    <w:pPr>
      <w:tabs>
        <w:tab w:val="center" w:pos="2520"/>
      </w:tabs>
      <w:autoSpaceDE w:val="0"/>
      <w:autoSpaceDN w:val="0"/>
      <w:adjustRightInd w:val="0"/>
      <w:spacing w:before="240" w:after="0" w:line="240" w:lineRule="auto"/>
    </w:pPr>
    <w:rPr>
      <w:rFonts w:ascii="Verdana" w:eastAsia="Times New Roman" w:hAnsi="Verdana" w:cs="Courier New"/>
      <w:sz w:val="36"/>
      <w:szCs w:val="36"/>
    </w:rPr>
  </w:style>
  <w:style w:type="paragraph" w:styleId="Title">
    <w:name w:val="Title"/>
    <w:basedOn w:val="committename"/>
    <w:next w:val="Normal"/>
    <w:link w:val="TitleChar"/>
    <w:uiPriority w:val="10"/>
    <w:qFormat/>
    <w:rsid w:val="00B51587"/>
    <w:pPr>
      <w:spacing w:before="0"/>
      <w:jc w:val="right"/>
    </w:pPr>
    <w:rPr>
      <w:rFonts w:ascii="Georgia" w:hAnsi="Georgia"/>
      <w:b/>
      <w:noProof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51587"/>
    <w:rPr>
      <w:rFonts w:ascii="Georgia" w:eastAsia="Times New Roman" w:hAnsi="Georgia" w:cs="Courier New"/>
      <w:b/>
      <w:noProof/>
      <w:color w:val="000000"/>
      <w:sz w:val="48"/>
      <w:szCs w:val="48"/>
      <w:lang w:eastAsia="en-GB"/>
    </w:rPr>
  </w:style>
  <w:style w:type="paragraph" w:styleId="Subtitle">
    <w:name w:val="Subtitle"/>
    <w:basedOn w:val="committename"/>
    <w:next w:val="Normal"/>
    <w:link w:val="SubtitleChar"/>
    <w:uiPriority w:val="11"/>
    <w:qFormat/>
    <w:rsid w:val="00B51587"/>
    <w:pPr>
      <w:spacing w:before="0"/>
      <w:jc w:val="right"/>
    </w:pPr>
    <w:rPr>
      <w:rFonts w:ascii="Georgia" w:hAnsi="Georgia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B51587"/>
    <w:rPr>
      <w:rFonts w:ascii="Georgia" w:eastAsia="Times New Roman" w:hAnsi="Georgia" w:cs="Courier New"/>
      <w:b/>
      <w:color w:val="000000"/>
      <w:sz w:val="36"/>
      <w:szCs w:val="36"/>
      <w:lang w:eastAsia="en-GB"/>
    </w:rPr>
  </w:style>
  <w:style w:type="paragraph" w:customStyle="1" w:styleId="Para1">
    <w:name w:val="Para1"/>
    <w:basedOn w:val="Normal"/>
    <w:qFormat/>
    <w:rsid w:val="00B51587"/>
    <w:pPr>
      <w:spacing w:line="240" w:lineRule="auto"/>
      <w:ind w:left="0" w:right="0" w:firstLine="0"/>
      <w:jc w:val="left"/>
    </w:pPr>
    <w:rPr>
      <w:rFonts w:ascii="Verdana" w:hAnsi="Verdana"/>
      <w:color w:val="auto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1494D"/>
    <w:rPr>
      <w:rFonts w:eastAsiaTheme="majorEastAsia" w:cstheme="minorHAnsi"/>
      <w:b/>
      <w:bCs/>
      <w:color w:val="000000" w:themeColor="tex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1494D"/>
    <w:rPr>
      <w:rFonts w:eastAsiaTheme="majorEastAsia" w:cstheme="minorHAnsi"/>
      <w:b/>
      <w:bCs/>
      <w:color w:val="000000" w:themeColor="text1"/>
      <w:sz w:val="26"/>
      <w:szCs w:val="26"/>
      <w:lang w:eastAsia="en-GB"/>
    </w:rPr>
  </w:style>
  <w:style w:type="paragraph" w:customStyle="1" w:styleId="History">
    <w:name w:val="History"/>
    <w:basedOn w:val="Normal"/>
    <w:qFormat/>
    <w:rsid w:val="00E3499F"/>
    <w:pPr>
      <w:tabs>
        <w:tab w:val="left" w:pos="1560"/>
        <w:tab w:val="left" w:pos="2410"/>
      </w:tabs>
    </w:pPr>
  </w:style>
  <w:style w:type="paragraph" w:styleId="Revision">
    <w:name w:val="Revision"/>
    <w:hidden/>
    <w:uiPriority w:val="99"/>
    <w:semiHidden/>
    <w:rsid w:val="00CF3051"/>
    <w:pPr>
      <w:spacing w:after="0" w:line="240" w:lineRule="auto"/>
    </w:pPr>
    <w:rPr>
      <w:rFonts w:ascii="Calibri" w:eastAsia="Calibri" w:hAnsi="Calibri" w:cs="Calibri"/>
      <w:color w:val="000000"/>
      <w:lang w:eastAsia="en-GB"/>
    </w:rPr>
  </w:style>
  <w:style w:type="table" w:styleId="TableGrid">
    <w:name w:val="Table Grid"/>
    <w:basedOn w:val="TableNormal"/>
    <w:uiPriority w:val="39"/>
    <w:rsid w:val="008D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D135B"/>
    <w:pPr>
      <w:widowControl w:val="0"/>
      <w:autoSpaceDE w:val="0"/>
      <w:autoSpaceDN w:val="0"/>
      <w:spacing w:before="32" w:after="0" w:line="240" w:lineRule="auto"/>
      <w:ind w:left="903" w:right="0" w:firstLine="0"/>
      <w:jc w:val="left"/>
    </w:pPr>
    <w:rPr>
      <w:color w:val="auto"/>
      <w:sz w:val="19"/>
      <w:szCs w:val="19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8D135B"/>
    <w:rPr>
      <w:rFonts w:ascii="Calibri" w:eastAsia="Calibri" w:hAnsi="Calibri" w:cs="Calibri"/>
      <w:sz w:val="19"/>
      <w:szCs w:val="19"/>
      <w:lang w:val="en-US" w:eastAsia="zh-CN"/>
    </w:rPr>
  </w:style>
  <w:style w:type="paragraph" w:customStyle="1" w:styleId="Para1Deep">
    <w:name w:val="Para1 Deep"/>
    <w:basedOn w:val="Para1"/>
    <w:qFormat/>
    <w:rsid w:val="008D135B"/>
    <w:pPr>
      <w:spacing w:after="240"/>
    </w:pPr>
  </w:style>
  <w:style w:type="paragraph" w:customStyle="1" w:styleId="Para1DeepBold">
    <w:name w:val="Para1 Deep Bold"/>
    <w:basedOn w:val="Para1Deep"/>
    <w:qFormat/>
    <w:rsid w:val="008D13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ndy\Documents\Custom%20Office%20Templates\HD%20CIO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CEA36B521AE40A10720DB4072E6E4" ma:contentTypeVersion="4" ma:contentTypeDescription="Create a new document." ma:contentTypeScope="" ma:versionID="3bbb7331d1a0e5933d4c44f351e5c6b1">
  <xsd:schema xmlns:xsd="http://www.w3.org/2001/XMLSchema" xmlns:xs="http://www.w3.org/2001/XMLSchema" xmlns:p="http://schemas.microsoft.com/office/2006/metadata/properties" xmlns:ns2="2d6cc8d9-e3d7-469c-b91f-dec06e1148a8" targetNamespace="http://schemas.microsoft.com/office/2006/metadata/properties" ma:root="true" ma:fieldsID="b00311c64fb7e30ab6ff806b345f1204" ns2:_="">
    <xsd:import namespace="2d6cc8d9-e3d7-469c-b91f-dec06e114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cc8d9-e3d7-469c-b91f-dec06e114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D99CF8-2218-4977-91AB-315792234B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A874D-2367-4612-A497-FC91C7DB0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6cc8d9-e3d7-469c-b91f-dec06e114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83BE3-301F-49F2-9BC1-D5672AF98B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052E9-C764-4190-9CF5-C9E383C4C8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HD CIO Template.dotm</Template>
  <TotalTime>21</TotalTime>
  <Pages>3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Huyton Deanery CIO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Apprailsal Form</dc:title>
  <dc:subject/>
  <dc:creator>Andy</dc:creator>
  <cp:keywords/>
  <dc:description/>
  <cp:lastModifiedBy>Andrew Cook</cp:lastModifiedBy>
  <cp:revision>3</cp:revision>
  <dcterms:created xsi:type="dcterms:W3CDTF">2026-06-10T13:57:00Z</dcterms:created>
  <dcterms:modified xsi:type="dcterms:W3CDTF">2026-06-17T19:18:00Z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0x010100A5BCEA36B521AE40A10720DB4072E6E4</vt:lpwstr>
  </property>
</Properties>
</file>